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-1096"/>
        <w:tblW w:w="11664" w:type="dxa"/>
        <w:tblBorders>
          <w:top w:val="single" w:sz="48" w:space="0" w:color="94CED0"/>
          <w:left w:val="single" w:sz="48" w:space="0" w:color="94CED0"/>
          <w:bottom w:val="single" w:sz="48" w:space="0" w:color="94CED0"/>
          <w:right w:val="single" w:sz="48" w:space="0" w:color="94CED0"/>
          <w:insideH w:val="single" w:sz="48" w:space="0" w:color="94CED0"/>
          <w:insideV w:val="single" w:sz="48" w:space="0" w:color="94CED0"/>
        </w:tblBorders>
        <w:tblLayout w:type="fixed"/>
        <w:tblLook w:val="0600" w:firstRow="0" w:lastRow="0" w:firstColumn="0" w:lastColumn="0" w:noHBand="1" w:noVBand="1"/>
      </w:tblPr>
      <w:tblGrid>
        <w:gridCol w:w="11664"/>
      </w:tblGrid>
      <w:tr w:rsidR="005F54B5" w14:paraId="6C4D6B99" w14:textId="77777777" w:rsidTr="005F54B5">
        <w:trPr>
          <w:trHeight w:val="13000"/>
        </w:trPr>
        <w:tc>
          <w:tcPr>
            <w:tcW w:w="11664" w:type="dxa"/>
            <w:tcBorders>
              <w:top w:val="single" w:sz="48" w:space="0" w:color="20124D"/>
              <w:left w:val="single" w:sz="48" w:space="0" w:color="20124D"/>
              <w:bottom w:val="single" w:sz="48" w:space="0" w:color="20124D"/>
              <w:right w:val="single" w:sz="48" w:space="0" w:color="20124D"/>
            </w:tcBorders>
            <w:shd w:val="clear" w:color="auto" w:fill="auto"/>
            <w:tcMar>
              <w:top w:w="720" w:type="dxa"/>
              <w:left w:w="720" w:type="dxa"/>
              <w:bottom w:w="720" w:type="dxa"/>
              <w:right w:w="720" w:type="dxa"/>
            </w:tcMar>
          </w:tcPr>
          <w:p w14:paraId="50A0F3FD" w14:textId="77777777" w:rsidR="005F54B5" w:rsidRDefault="00151DEB" w:rsidP="005F54B5">
            <w:pPr>
              <w:spacing w:line="240" w:lineRule="auto"/>
            </w:pPr>
            <w:r w:rsidRPr="005F54B5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67CE14C" wp14:editId="3FDC0264">
                  <wp:simplePos x="0" y="0"/>
                  <wp:positionH relativeFrom="column">
                    <wp:posOffset>1602592</wp:posOffset>
                  </wp:positionH>
                  <wp:positionV relativeFrom="paragraph">
                    <wp:posOffset>-132080</wp:posOffset>
                  </wp:positionV>
                  <wp:extent cx="3309620" cy="538480"/>
                  <wp:effectExtent l="0" t="0" r="5080" b="0"/>
                  <wp:wrapNone/>
                  <wp:docPr id="99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8" r="13979" b="81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62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54B5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65491BD" wp14:editId="2567F094">
                  <wp:simplePos x="0" y="0"/>
                  <wp:positionH relativeFrom="column">
                    <wp:posOffset>4914414</wp:posOffset>
                  </wp:positionH>
                  <wp:positionV relativeFrom="paragraph">
                    <wp:posOffset>-440556</wp:posOffset>
                  </wp:positionV>
                  <wp:extent cx="1982470" cy="1118681"/>
                  <wp:effectExtent l="0" t="0" r="0" b="0"/>
                  <wp:wrapNone/>
                  <wp:docPr id="100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065" cy="112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F852D6B" wp14:editId="532C1891">
                  <wp:simplePos x="0" y="0"/>
                  <wp:positionH relativeFrom="column">
                    <wp:posOffset>-408130</wp:posOffset>
                  </wp:positionH>
                  <wp:positionV relativeFrom="paragraph">
                    <wp:posOffset>-437542</wp:posOffset>
                  </wp:positionV>
                  <wp:extent cx="1985684" cy="1196502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anta Fe Music Logo 20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84" cy="119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BD02BB" w14:textId="77777777" w:rsidR="005F54B5" w:rsidRDefault="005F54B5" w:rsidP="005F54B5">
            <w:pPr>
              <w:spacing w:line="240" w:lineRule="auto"/>
            </w:pPr>
          </w:p>
          <w:p w14:paraId="731EA742" w14:textId="77777777" w:rsidR="005F54B5" w:rsidRDefault="005F54B5" w:rsidP="005F54B5">
            <w:pPr>
              <w:spacing w:line="240" w:lineRule="auto"/>
            </w:pPr>
          </w:p>
          <w:p w14:paraId="7A037B52" w14:textId="77777777" w:rsidR="00151DEB" w:rsidRDefault="00151DEB" w:rsidP="005F54B5">
            <w:pPr>
              <w:spacing w:line="240" w:lineRule="auto"/>
            </w:pPr>
          </w:p>
          <w:p w14:paraId="729EEBCD" w14:textId="77777777" w:rsidR="00151DEB" w:rsidRDefault="00151DEB" w:rsidP="005F54B5">
            <w:pPr>
              <w:spacing w:line="240" w:lineRule="auto"/>
            </w:pPr>
          </w:p>
          <w:p w14:paraId="7C60B823" w14:textId="77777777" w:rsidR="005F54B5" w:rsidRDefault="005F54B5" w:rsidP="005F54B5">
            <w:pPr>
              <w:spacing w:line="240" w:lineRule="auto"/>
            </w:pPr>
          </w:p>
          <w:p w14:paraId="48C75357" w14:textId="3233DE8E" w:rsidR="002B6749" w:rsidRPr="002B6749" w:rsidRDefault="002B6749" w:rsidP="002B6749">
            <w:pPr>
              <w:rPr>
                <w:sz w:val="20"/>
                <w:szCs w:val="20"/>
              </w:rPr>
            </w:pPr>
            <w:r w:rsidRPr="002B6749">
              <w:rPr>
                <w:sz w:val="20"/>
                <w:szCs w:val="20"/>
              </w:rPr>
              <w:t>Posting for Open Position</w:t>
            </w:r>
          </w:p>
          <w:p w14:paraId="21D51B75" w14:textId="77777777" w:rsidR="002B6749" w:rsidRDefault="002B6749" w:rsidP="002B6749"/>
          <w:p w14:paraId="078B0BBC" w14:textId="6CD6C6BF" w:rsidR="002B6749" w:rsidRDefault="0063072E" w:rsidP="002B674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2021-2022</w:t>
            </w:r>
            <w:r w:rsidR="002B6749" w:rsidRPr="00A6052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Santa Fe Public Schools</w:t>
            </w:r>
            <w:r w:rsidR="002B6749" w:rsidRPr="00A6052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Santa Fe, New Mexico</w:t>
            </w:r>
            <w:r w:rsidR="002B6749" w:rsidRPr="00A6052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Accepting Applications - </w:t>
            </w:r>
            <w:r w:rsidR="002B674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Elementary Music </w:t>
            </w:r>
            <w:r w:rsidR="002B6749" w:rsidRPr="00A6052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2B6749" w:rsidRPr="00A6052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Bachelor's/Master’s Degree music education, emphasis elementary music. Working knowledge of pedagogy, voice/instruments, methods, literature. Multiple performances, participation in state/local festivals. Strong organization skills, interaction with broad range of supporters. Inspire student/community enthusiasm, bolster programs. NM state certification required with endorsement or ability to obtain one.</w:t>
            </w:r>
            <w:r w:rsidR="002B6749" w:rsidRPr="00A6052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  <w:p w14:paraId="7C4DCF8F" w14:textId="29E0BC60" w:rsidR="002B6749" w:rsidRPr="00F13278" w:rsidRDefault="00591280" w:rsidP="002B674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Full</w:t>
            </w:r>
            <w:r w:rsidR="002B6749" w:rsidRPr="00F132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time position</w:t>
            </w:r>
          </w:p>
          <w:p w14:paraId="616E8C2D" w14:textId="5795CD9E" w:rsidR="002B6749" w:rsidRDefault="0063072E" w:rsidP="002B674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Sweeney Elementary</w:t>
            </w:r>
            <w:r w:rsidR="00DB0A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General Music,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  <w:r w:rsidR="00DB0A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(includes benefits)</w:t>
            </w:r>
          </w:p>
          <w:p w14:paraId="06792199" w14:textId="1890FD8C" w:rsidR="002B6749" w:rsidRPr="00A60523" w:rsidRDefault="002B6749" w:rsidP="002B674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052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Positions open until filled</w:t>
            </w:r>
            <w:r w:rsidRPr="00A6052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Applications: www.sfps.info</w:t>
            </w:r>
            <w:r w:rsidRPr="00A6052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Support: recruiting@sfps.k12.nm.us</w:t>
            </w:r>
            <w:r w:rsidRPr="00A6052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April Pickrell</w:t>
            </w:r>
            <w:r w:rsidRPr="00A6052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Music Education Coordinator</w:t>
            </w:r>
            <w:r w:rsidRPr="00A6052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apickrell@sfps.k12.nm.us</w:t>
            </w:r>
          </w:p>
          <w:p w14:paraId="68EEFE8F" w14:textId="77777777" w:rsidR="00A655DD" w:rsidRPr="00A655DD" w:rsidRDefault="00A655DD" w:rsidP="00376C6F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lang w:val="en-US"/>
              </w:rPr>
            </w:pPr>
          </w:p>
          <w:p w14:paraId="50CAFF8D" w14:textId="0D5B9431" w:rsidR="005F54B5" w:rsidRDefault="005F54B5" w:rsidP="005F54B5">
            <w:pPr>
              <w:spacing w:line="240" w:lineRule="auto"/>
              <w:rPr>
                <w:rFonts w:eastAsiaTheme="minorHAnsi"/>
                <w:lang w:val="en-US"/>
              </w:rPr>
            </w:pPr>
          </w:p>
          <w:p w14:paraId="0D50D559" w14:textId="77777777" w:rsidR="002B6749" w:rsidRDefault="002B6749" w:rsidP="005F54B5">
            <w:pPr>
              <w:spacing w:line="240" w:lineRule="auto"/>
            </w:pPr>
          </w:p>
          <w:p w14:paraId="16BA9812" w14:textId="77777777" w:rsidR="005F54B5" w:rsidRPr="007F6BC1" w:rsidRDefault="005F54B5" w:rsidP="005F54B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6BC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7F6BC1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INCLUDEPICTURE "https://docs.google.com/uc?export=download&amp;id=1SndatDtHWvUwO8zzqvMtYoCj2tsGHzVt&amp;revid=0BwwtnNgGEF7LSzAzUEpEaDJMdUNuVnY1Ym9PUVArelFhd2hRPQ" \* MERGEFORMATINET </w:instrText>
            </w:r>
            <w:r w:rsidRPr="007F6BC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Pr="007F6BC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B76371" wp14:editId="5F6ECE0D">
                  <wp:extent cx="1784555" cy="24597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741" cy="26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6BC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  <w:p w14:paraId="0F68A7D5" w14:textId="77777777" w:rsidR="005F54B5" w:rsidRPr="007F6BC1" w:rsidRDefault="005F54B5" w:rsidP="005F54B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6BC1">
              <w:rPr>
                <w:rFonts w:ascii="Georgia" w:eastAsia="Times New Roman" w:hAnsi="Georgia" w:cs="Times New Roman"/>
                <w:b/>
                <w:bCs/>
                <w:i/>
                <w:iCs/>
                <w:color w:val="0B5394"/>
                <w:sz w:val="24"/>
                <w:szCs w:val="24"/>
              </w:rPr>
              <w:t>Music Education Coordinator </w:t>
            </w:r>
            <w:r w:rsidRPr="007F6BC1">
              <w:rPr>
                <w:rFonts w:ascii="Apple Color Emoji" w:eastAsia="Times New Roman" w:hAnsi="Apple Color Emoji" w:cs="Apple Color Emoji"/>
                <w:b/>
                <w:bCs/>
                <w:i/>
                <w:iCs/>
                <w:color w:val="0B5394"/>
                <w:sz w:val="24"/>
                <w:szCs w:val="24"/>
              </w:rPr>
              <w:t>🎵</w:t>
            </w:r>
          </w:p>
          <w:p w14:paraId="3CFB602F" w14:textId="77777777" w:rsidR="005F54B5" w:rsidRPr="007F6BC1" w:rsidRDefault="005F54B5" w:rsidP="005F54B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6BC1">
              <w:rPr>
                <w:rFonts w:ascii="Georgia" w:eastAsia="Times New Roman" w:hAnsi="Georgia" w:cs="Times New Roman"/>
                <w:b/>
                <w:bCs/>
                <w:i/>
                <w:iCs/>
                <w:color w:val="0B5394"/>
                <w:sz w:val="24"/>
                <w:szCs w:val="24"/>
              </w:rPr>
              <w:t>Santa Fe Public Schools</w:t>
            </w:r>
          </w:p>
          <w:p w14:paraId="12A5C1B2" w14:textId="77777777" w:rsidR="005F54B5" w:rsidRPr="007F6BC1" w:rsidRDefault="005F54B5" w:rsidP="005F54B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6BC1">
              <w:rPr>
                <w:rFonts w:eastAsia="Times New Roman"/>
                <w:b/>
                <w:bCs/>
                <w:sz w:val="15"/>
                <w:szCs w:val="15"/>
              </w:rPr>
              <w:t>1300 Camino Sierra Vista</w:t>
            </w:r>
          </w:p>
          <w:p w14:paraId="7C047C3D" w14:textId="77777777" w:rsidR="005F54B5" w:rsidRPr="007F6BC1" w:rsidRDefault="005F54B5" w:rsidP="005F54B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6BC1">
              <w:rPr>
                <w:rFonts w:eastAsia="Times New Roman"/>
                <w:b/>
                <w:bCs/>
                <w:sz w:val="15"/>
                <w:szCs w:val="15"/>
              </w:rPr>
              <w:t>Santa Fe, NM 87501</w:t>
            </w:r>
          </w:p>
          <w:p w14:paraId="531F214D" w14:textId="77777777" w:rsidR="005F54B5" w:rsidRPr="00A655DD" w:rsidRDefault="005F54B5" w:rsidP="00A655D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6BC1">
              <w:rPr>
                <w:rFonts w:eastAsia="Times New Roman"/>
                <w:b/>
                <w:bCs/>
                <w:sz w:val="15"/>
                <w:szCs w:val="15"/>
              </w:rPr>
              <w:t>505-467-2513</w:t>
            </w:r>
          </w:p>
        </w:tc>
      </w:tr>
    </w:tbl>
    <w:p w14:paraId="4DB57CAD" w14:textId="77777777" w:rsidR="005F54B5" w:rsidRDefault="005F54B5" w:rsidP="001D3509"/>
    <w:sectPr w:rsidR="005F54B5" w:rsidSect="00376C6F">
      <w:footerReference w:type="default" r:id="rId10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5DC56" w14:textId="77777777" w:rsidR="00301AF4" w:rsidRDefault="00301AF4" w:rsidP="005F54B5">
      <w:pPr>
        <w:spacing w:line="240" w:lineRule="auto"/>
      </w:pPr>
      <w:r>
        <w:separator/>
      </w:r>
    </w:p>
  </w:endnote>
  <w:endnote w:type="continuationSeparator" w:id="0">
    <w:p w14:paraId="69D016CF" w14:textId="77777777" w:rsidR="00301AF4" w:rsidRDefault="00301AF4" w:rsidP="005F54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F4BE1" w14:textId="77777777" w:rsidR="005F54B5" w:rsidRDefault="005F54B5" w:rsidP="005F54B5">
    <w:pPr>
      <w:ind w:left="-660" w:right="-760"/>
      <w:jc w:val="center"/>
      <w:rPr>
        <w:b/>
        <w:sz w:val="20"/>
        <w:szCs w:val="20"/>
      </w:rPr>
    </w:pPr>
  </w:p>
  <w:p w14:paraId="739ED8F7" w14:textId="77777777" w:rsidR="005F54B5" w:rsidRDefault="00A655DD" w:rsidP="005F54B5">
    <w:pPr>
      <w:ind w:left="-660" w:right="-760"/>
      <w:jc w:val="center"/>
      <w:rPr>
        <w:sz w:val="20"/>
        <w:szCs w:val="20"/>
      </w:rPr>
    </w:pPr>
    <w:r w:rsidRPr="00A655DD">
      <w:rPr>
        <w:noProof/>
      </w:rPr>
      <w:drawing>
        <wp:anchor distT="0" distB="0" distL="114300" distR="114300" simplePos="0" relativeHeight="251658240" behindDoc="0" locked="0" layoutInCell="1" allowOverlap="1" wp14:anchorId="330A469C" wp14:editId="2C438CA4">
          <wp:simplePos x="0" y="0"/>
          <wp:positionH relativeFrom="column">
            <wp:posOffset>4357397</wp:posOffset>
          </wp:positionH>
          <wp:positionV relativeFrom="paragraph">
            <wp:posOffset>114975</wp:posOffset>
          </wp:positionV>
          <wp:extent cx="573521" cy="58293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34" t="27662" r="19872" b="23524"/>
                  <a:stretch/>
                </pic:blipFill>
                <pic:spPr bwMode="auto">
                  <a:xfrm>
                    <a:off x="0" y="0"/>
                    <a:ext cx="573521" cy="5829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4B5">
      <w:rPr>
        <w:b/>
        <w:sz w:val="20"/>
        <w:szCs w:val="20"/>
      </w:rPr>
      <w:t>BF Young Professional Building</w:t>
    </w:r>
    <w:r w:rsidR="005F54B5">
      <w:rPr>
        <w:sz w:val="20"/>
        <w:szCs w:val="20"/>
      </w:rPr>
      <w:t xml:space="preserve">   1300 Camino Sierra Vista, Santa Fe, NM   Telephone (505) 467-2513   </w:t>
    </w:r>
    <w:hyperlink r:id="rId2" w:history="1">
      <w:r w:rsidR="005F54B5" w:rsidRPr="005605B2">
        <w:rPr>
          <w:rStyle w:val="Hyperlink"/>
          <w:sz w:val="20"/>
          <w:szCs w:val="20"/>
        </w:rPr>
        <w:t>www.sfps.info</w:t>
      </w:r>
    </w:hyperlink>
  </w:p>
  <w:p w14:paraId="2FF680F4" w14:textId="77777777" w:rsidR="005F54B5" w:rsidRDefault="005F54B5" w:rsidP="005F54B5">
    <w:pPr>
      <w:ind w:left="-660" w:right="-760"/>
      <w:jc w:val="center"/>
      <w:rPr>
        <w:sz w:val="20"/>
        <w:szCs w:val="20"/>
      </w:rPr>
    </w:pPr>
    <w:r>
      <w:rPr>
        <w:b/>
        <w:sz w:val="20"/>
        <w:szCs w:val="20"/>
      </w:rPr>
      <w:t>April Pickrell</w:t>
    </w:r>
    <w:r w:rsidRPr="00DE25C4">
      <w:rPr>
        <w:bCs/>
        <w:sz w:val="20"/>
        <w:szCs w:val="20"/>
      </w:rPr>
      <w:t>, Music Education Coordinator</w:t>
    </w:r>
    <w:r w:rsidRPr="005F54B5">
      <w:rPr>
        <w:noProof/>
      </w:rPr>
      <w:t xml:space="preserve"> </w:t>
    </w:r>
  </w:p>
  <w:p w14:paraId="1EBDE8FC" w14:textId="77777777" w:rsidR="005F54B5" w:rsidRDefault="005F54B5">
    <w:pPr>
      <w:pStyle w:val="Footer"/>
    </w:pPr>
  </w:p>
  <w:p w14:paraId="769FC4F0" w14:textId="77777777" w:rsidR="005F54B5" w:rsidRDefault="005F54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F4C43" w14:textId="77777777" w:rsidR="00301AF4" w:rsidRDefault="00301AF4" w:rsidP="005F54B5">
      <w:pPr>
        <w:spacing w:line="240" w:lineRule="auto"/>
      </w:pPr>
      <w:r>
        <w:separator/>
      </w:r>
    </w:p>
  </w:footnote>
  <w:footnote w:type="continuationSeparator" w:id="0">
    <w:p w14:paraId="7165D3CF" w14:textId="77777777" w:rsidR="00301AF4" w:rsidRDefault="00301AF4" w:rsidP="005F54B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DEB"/>
    <w:rsid w:val="00151DEB"/>
    <w:rsid w:val="001D3509"/>
    <w:rsid w:val="00275876"/>
    <w:rsid w:val="002B6749"/>
    <w:rsid w:val="00301AF4"/>
    <w:rsid w:val="00376C6F"/>
    <w:rsid w:val="00591280"/>
    <w:rsid w:val="005F54B5"/>
    <w:rsid w:val="0063072E"/>
    <w:rsid w:val="00704A5C"/>
    <w:rsid w:val="0079733E"/>
    <w:rsid w:val="00802CAE"/>
    <w:rsid w:val="00854D60"/>
    <w:rsid w:val="00894C99"/>
    <w:rsid w:val="008D5D32"/>
    <w:rsid w:val="00A655DD"/>
    <w:rsid w:val="00B627D6"/>
    <w:rsid w:val="00C40586"/>
    <w:rsid w:val="00D03813"/>
    <w:rsid w:val="00DB0A18"/>
    <w:rsid w:val="00F24A0A"/>
    <w:rsid w:val="00F478E3"/>
    <w:rsid w:val="00F71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7B368"/>
  <w15:chartTrackingRefBased/>
  <w15:docId w15:val="{F221D980-07F5-8640-B40F-3AF7BDF01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4B5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35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54B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54B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4B5"/>
    <w:rPr>
      <w:rFonts w:ascii="Arial" w:eastAsia="Arial" w:hAnsi="Arial" w:cs="Arial"/>
      <w:sz w:val="22"/>
      <w:szCs w:val="22"/>
      <w:lang w:val="en"/>
    </w:rPr>
  </w:style>
  <w:style w:type="paragraph" w:styleId="Footer">
    <w:name w:val="footer"/>
    <w:basedOn w:val="Normal"/>
    <w:link w:val="FooterChar"/>
    <w:uiPriority w:val="99"/>
    <w:unhideWhenUsed/>
    <w:rsid w:val="005F54B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4B5"/>
    <w:rPr>
      <w:rFonts w:ascii="Arial" w:eastAsia="Arial" w:hAnsi="Arial" w:cs="Arial"/>
      <w:sz w:val="22"/>
      <w:szCs w:val="22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1D350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fps.info" TargetMode="External"/><Relationship Id="rId1" Type="http://schemas.openxmlformats.org/officeDocument/2006/relationships/image" Target="media/image5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pickrell/Desktop/Logos%20Letterhead/Music%20Ed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Music Ed Letterhead.dotx</Template>
  <TotalTime>0</TotalTime>
  <Pages>2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2021-09-13T16:17:00Z</dcterms:created>
  <dcterms:modified xsi:type="dcterms:W3CDTF">2021-09-13T16:21:00Z</dcterms:modified>
</cp:coreProperties>
</file>